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8C4" w:rsidRDefault="00612541">
      <w:pPr>
        <w:pStyle w:val="berschrift1"/>
        <w:rPr>
          <w:rFonts w:ascii="Arial" w:hAnsi="Arial" w:cs="Arial"/>
          <w:b w:val="0"/>
          <w:szCs w:val="24"/>
        </w:rPr>
      </w:pPr>
      <w:r>
        <w:rPr>
          <w:rFonts w:cs="Arial"/>
          <w:b w:val="0"/>
          <w:noProof/>
          <w:sz w:val="36"/>
          <w:szCs w:val="36"/>
        </w:rPr>
        <w:drawing>
          <wp:inline distT="0" distB="0" distL="0" distR="0">
            <wp:extent cx="3086100" cy="1371600"/>
            <wp:effectExtent l="0" t="0" r="0" b="0"/>
            <wp:docPr id="1" name="Bild 1" descr="THS-Logo_kl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S-Logo_klei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7E6B">
        <w:rPr>
          <w:rFonts w:ascii="Arial" w:hAnsi="Arial" w:cs="Arial"/>
          <w:b w:val="0"/>
          <w:szCs w:val="24"/>
        </w:rPr>
        <w:tab/>
      </w:r>
    </w:p>
    <w:p w:rsid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</w:p>
    <w:p w:rsidR="009A7AB5" w:rsidRP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>Helau ihr Leut‘,</w:t>
      </w:r>
    </w:p>
    <w:p w:rsid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 xml:space="preserve">Der Faschingssonntag rückt näher und wir freuen uns über die vielen Anmeldungen von Euch ca. (80 Personen!!!!) </w:t>
      </w:r>
    </w:p>
    <w:p w:rsidR="009A7AB5" w:rsidRP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 xml:space="preserve">Der Piratenpower steht jetzt also nichts mehr im Wege </w:t>
      </w:r>
      <w:r>
        <w:rPr>
          <w:rFonts w:ascii="Albertus Extra Bold" w:hAnsi="Albertus Extra Bold"/>
          <w:noProof/>
          <w:sz w:val="24"/>
          <w:szCs w:val="24"/>
        </w:rPr>
        <w:t>–</w:t>
      </w:r>
      <w:r w:rsidRPr="009A7AB5">
        <w:rPr>
          <w:rFonts w:ascii="Albertus Extra Bold" w:hAnsi="Albertus Extra Bold"/>
          <w:noProof/>
          <w:sz w:val="24"/>
          <w:szCs w:val="24"/>
        </w:rPr>
        <w:t xml:space="preserve">das wird spitze! </w:t>
      </w:r>
    </w:p>
    <w:p w:rsid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>Jetzt versorgen wir Euch noch mit den letzten Informationen:</w:t>
      </w:r>
    </w:p>
    <w:p w:rsid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</w:p>
    <w:p w:rsidR="009A7AB5" w:rsidRP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UNSERE </w:t>
      </w:r>
      <w:r>
        <w:rPr>
          <w:rFonts w:ascii="Albertus Extra Bold" w:hAnsi="Albertus Extra Bold"/>
          <w:b/>
          <w:noProof/>
          <w:lang w:val="de-DE"/>
        </w:rPr>
        <w:t>ZUGNUMMER</w:t>
      </w:r>
      <w:r>
        <w:rPr>
          <w:rFonts w:ascii="Albertus Extra Bold" w:hAnsi="Albertus Extra Bold"/>
          <w:noProof/>
          <w:lang w:val="de-DE"/>
        </w:rPr>
        <w:t xml:space="preserve"> IST DIE </w:t>
      </w:r>
      <w:r>
        <w:rPr>
          <w:rFonts w:ascii="Albertus Extra Bold" w:hAnsi="Albertus Extra Bold"/>
          <w:b/>
          <w:noProof/>
          <w:lang w:val="de-DE"/>
        </w:rPr>
        <w:t>36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WIR TREFFEN UNS IN DER </w:t>
      </w:r>
      <w:r>
        <w:rPr>
          <w:rFonts w:ascii="Albertus Extra Bold" w:hAnsi="Albertus Extra Bold"/>
          <w:b/>
          <w:noProof/>
          <w:lang w:val="de-DE"/>
        </w:rPr>
        <w:t>SCHÖNBORNSTR. VOR DER HAUSNUMMER 60</w:t>
      </w:r>
      <w:r>
        <w:rPr>
          <w:rFonts w:ascii="Albertus Extra Bold" w:hAnsi="Albertus Extra Bold"/>
          <w:noProof/>
          <w:lang w:val="de-DE"/>
        </w:rPr>
        <w:t xml:space="preserve"> (IN HÖHE TIERARZTPRAXIS FREISEN)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DIE ZUGAUFSTELLUNG BEGINNT AM SONNTAG, </w:t>
      </w:r>
      <w:r>
        <w:rPr>
          <w:rFonts w:ascii="Albertus Extra Bold" w:hAnsi="Albertus Extra Bold"/>
          <w:b/>
          <w:noProof/>
          <w:lang w:val="de-DE"/>
        </w:rPr>
        <w:t>11. FEBRUAR, AB 12.44</w:t>
      </w:r>
      <w:r>
        <w:rPr>
          <w:rFonts w:ascii="Albertus Extra Bold" w:hAnsi="Albertus Extra Bold"/>
          <w:noProof/>
          <w:lang w:val="de-DE"/>
        </w:rPr>
        <w:t xml:space="preserve"> UHR.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DER ZUG SETZT SICH UM </w:t>
      </w:r>
      <w:r>
        <w:rPr>
          <w:rFonts w:ascii="Albertus Extra Bold" w:hAnsi="Albertus Extra Bold"/>
          <w:b/>
          <w:noProof/>
          <w:lang w:val="de-DE"/>
        </w:rPr>
        <w:t>13.11 UHR</w:t>
      </w:r>
      <w:r>
        <w:rPr>
          <w:rFonts w:ascii="Albertus Extra Bold" w:hAnsi="Albertus Extra Bold"/>
          <w:noProof/>
          <w:lang w:val="de-DE"/>
        </w:rPr>
        <w:t xml:space="preserve"> IN BEWEGUNG, DANN SOLLTET IHR SPÄTESTENS DA SEIN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>WIR LAUFEN DIREKT VOR DER ZUGNUMMER 37, KITA ST. NIKOLAUS (FÜR ALLE MIT GESCHWISTERKINDERN DORT)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NICHT VERGESSEN: WURFMATERIAL FÜR EUCH SELBST MITBRINGEN. DER ZUG IST LANG. DER FÖRDERVEREIN HAT BONBONS BEIGESTEUERT, DIE WIR VORHER ZUSÄTZLICH AN EUCH VERTEILEN WERDEN. BITTE AN WURFTASCHEN DENKEN. 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BOLLERWAGEN KÖNNEN AUCH MITGEBRACHT WERDEN, GERNE MOTTOGEMÄSS. 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>KINDER DÜRFEN NUR MIT BEGLEITPERSON/EN (ELTERNTEIL) MITLAUFEN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AUCH SPONTAN DARF GERNE -AUCH </w:t>
      </w:r>
      <w:r>
        <w:rPr>
          <w:rFonts w:ascii="Albertus Extra Bold" w:hAnsi="Albertus Extra Bold"/>
          <w:noProof/>
          <w:u w:val="single"/>
          <w:lang w:val="de-DE"/>
        </w:rPr>
        <w:t>OHNE ANMELDUNG-</w:t>
      </w:r>
      <w:r>
        <w:rPr>
          <w:rFonts w:ascii="Albertus Extra Bold" w:hAnsi="Albertus Extra Bold"/>
          <w:noProof/>
          <w:lang w:val="de-DE"/>
        </w:rPr>
        <w:t xml:space="preserve"> NOCH MITGELAUFEN WERDEN!!</w:t>
      </w:r>
    </w:p>
    <w:p w:rsidR="009A7AB5" w:rsidRDefault="009A7AB5" w:rsidP="009A7AB5">
      <w:pPr>
        <w:pStyle w:val="Listenabsatz"/>
        <w:rPr>
          <w:rFonts w:ascii="Albertus Extra Bold" w:hAnsi="Albertus Extra Bold"/>
          <w:noProof/>
          <w:lang w:val="de-DE"/>
        </w:rPr>
      </w:pPr>
    </w:p>
    <w:p w:rsidR="009A7AB5" w:rsidRDefault="009A7AB5" w:rsidP="009A7AB5">
      <w:pPr>
        <w:pStyle w:val="Listenabsatz"/>
        <w:numPr>
          <w:ilvl w:val="0"/>
          <w:numId w:val="9"/>
        </w:numPr>
        <w:rPr>
          <w:rFonts w:ascii="Albertus Extra Bold" w:hAnsi="Albertus Extra Bold"/>
          <w:b/>
          <w:noProof/>
          <w:lang w:val="de-DE"/>
        </w:rPr>
      </w:pPr>
      <w:r>
        <w:rPr>
          <w:rFonts w:ascii="Albertus Extra Bold" w:hAnsi="Albertus Extra Bold"/>
          <w:noProof/>
          <w:lang w:val="de-DE"/>
        </w:rPr>
        <w:t xml:space="preserve">WIR FREUEN UNS AUF ALS PIRATEN </w:t>
      </w:r>
      <w:r>
        <w:rPr>
          <w:rFonts w:ascii="Albertus Extra Bold" w:hAnsi="Albertus Extra Bold"/>
          <w:b/>
          <w:noProof/>
          <w:lang w:val="de-DE"/>
        </w:rPr>
        <w:t xml:space="preserve">KOSTÜMIERTE KINDER </w:t>
      </w:r>
      <w:r>
        <w:rPr>
          <w:rFonts w:ascii="Albertus Extra Bold" w:hAnsi="Albertus Extra Bold"/>
          <w:b/>
          <w:noProof/>
          <w:u w:val="single"/>
          <w:lang w:val="de-DE"/>
        </w:rPr>
        <w:t>UND</w:t>
      </w:r>
      <w:r>
        <w:rPr>
          <w:rFonts w:ascii="Albertus Extra Bold" w:hAnsi="Albertus Extra Bold"/>
          <w:b/>
          <w:noProof/>
          <w:lang w:val="de-DE"/>
        </w:rPr>
        <w:t xml:space="preserve"> BEGLEITPERSONEN! </w:t>
      </w:r>
    </w:p>
    <w:p w:rsidR="009A7AB5" w:rsidRDefault="009A7AB5" w:rsidP="009A7AB5">
      <w:pPr>
        <w:rPr>
          <w:rFonts w:ascii="Albertus Extra Bold" w:hAnsi="Albertus Extra Bold"/>
          <w:noProof/>
        </w:rPr>
      </w:pPr>
    </w:p>
    <w:p w:rsidR="009A7AB5" w:rsidRDefault="009A7AB5" w:rsidP="009A7AB5">
      <w:pPr>
        <w:rPr>
          <w:rFonts w:ascii="Albertus Extra Bold" w:hAnsi="Albertus Extra Bold"/>
          <w:noProof/>
        </w:rPr>
      </w:pPr>
    </w:p>
    <w:p w:rsidR="009A7AB5" w:rsidRP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>Ein dreifach d</w:t>
      </w:r>
      <w:bookmarkStart w:id="0" w:name="_GoBack"/>
      <w:bookmarkEnd w:id="0"/>
      <w:r w:rsidRPr="009A7AB5">
        <w:rPr>
          <w:rFonts w:ascii="Albertus Extra Bold" w:hAnsi="Albertus Extra Bold"/>
          <w:noProof/>
          <w:sz w:val="24"/>
          <w:szCs w:val="24"/>
        </w:rPr>
        <w:t>onnerndes Staanem Helau,</w:t>
      </w:r>
    </w:p>
    <w:p w:rsidR="009A7AB5" w:rsidRPr="009A7AB5" w:rsidRDefault="009A7AB5" w:rsidP="009A7AB5">
      <w:pPr>
        <w:rPr>
          <w:rFonts w:ascii="Albertus Extra Bold" w:hAnsi="Albertus Extra Bold"/>
          <w:noProof/>
          <w:sz w:val="24"/>
          <w:szCs w:val="24"/>
        </w:rPr>
      </w:pPr>
      <w:r w:rsidRPr="009A7AB5">
        <w:rPr>
          <w:rFonts w:ascii="Albertus Extra Bold" w:hAnsi="Albertus Extra Bold"/>
          <w:noProof/>
          <w:sz w:val="24"/>
          <w:szCs w:val="24"/>
        </w:rPr>
        <w:t xml:space="preserve"> Silke Wulff &amp; Anika Ross   </w:t>
      </w:r>
    </w:p>
    <w:p w:rsidR="009A7AB5" w:rsidRPr="009A7AB5" w:rsidRDefault="009A7AB5" w:rsidP="009A7AB5">
      <w:pPr>
        <w:rPr>
          <w:rFonts w:ascii="Albertus Extra Bold" w:hAnsi="Albertus Extra Bold"/>
          <w:sz w:val="24"/>
          <w:szCs w:val="24"/>
        </w:rPr>
      </w:pPr>
      <w:r w:rsidRPr="009A7AB5">
        <w:rPr>
          <w:rFonts w:ascii="Albertus Extra Bold" w:hAnsi="Albertus Extra Bold"/>
          <w:sz w:val="24"/>
          <w:szCs w:val="24"/>
        </w:rPr>
        <w:t>Bei Fragen: Faschingsumzug-THS@gmx.de</w:t>
      </w:r>
    </w:p>
    <w:p w:rsidR="009A7AB5" w:rsidRPr="00BF7936" w:rsidRDefault="009A7AB5" w:rsidP="00BF7936"/>
    <w:sectPr w:rsidR="009A7AB5" w:rsidRPr="00BF7936" w:rsidSect="007108C4">
      <w:pgSz w:w="11906" w:h="16838"/>
      <w:pgMar w:top="993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bertus Extra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47F0"/>
    <w:multiLevelType w:val="hybridMultilevel"/>
    <w:tmpl w:val="58AE6CCE"/>
    <w:lvl w:ilvl="0" w:tplc="E3F02FCE">
      <w:numFmt w:val="bullet"/>
      <w:lvlText w:val="-"/>
      <w:lvlJc w:val="left"/>
      <w:pPr>
        <w:tabs>
          <w:tab w:val="num" w:pos="4605"/>
        </w:tabs>
        <w:ind w:left="460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5325"/>
        </w:tabs>
        <w:ind w:left="5325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6765"/>
        </w:tabs>
        <w:ind w:left="67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7485"/>
        </w:tabs>
        <w:ind w:left="7485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8205"/>
        </w:tabs>
        <w:ind w:left="82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8925"/>
        </w:tabs>
        <w:ind w:left="89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9645"/>
        </w:tabs>
        <w:ind w:left="9645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10365"/>
        </w:tabs>
        <w:ind w:left="10365" w:hanging="360"/>
      </w:pPr>
      <w:rPr>
        <w:rFonts w:ascii="Wingdings" w:hAnsi="Wingdings" w:hint="default"/>
      </w:rPr>
    </w:lvl>
  </w:abstractNum>
  <w:abstractNum w:abstractNumId="1">
    <w:nsid w:val="17F668A8"/>
    <w:multiLevelType w:val="singleLevel"/>
    <w:tmpl w:val="A5D4685A"/>
    <w:lvl w:ilvl="0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321A5521"/>
    <w:multiLevelType w:val="hybridMultilevel"/>
    <w:tmpl w:val="54EA08B0"/>
    <w:lvl w:ilvl="0" w:tplc="ECB80AFA">
      <w:start w:val="6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4596CE9"/>
    <w:multiLevelType w:val="hybridMultilevel"/>
    <w:tmpl w:val="AFB2C548"/>
    <w:lvl w:ilvl="0" w:tplc="2342FA80">
      <w:start w:val="7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8140DDF"/>
    <w:multiLevelType w:val="singleLevel"/>
    <w:tmpl w:val="99480E8A"/>
    <w:lvl w:ilvl="0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5C4100BE"/>
    <w:multiLevelType w:val="hybridMultilevel"/>
    <w:tmpl w:val="93DA85B4"/>
    <w:lvl w:ilvl="0" w:tplc="6B6EEC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E00024B"/>
    <w:multiLevelType w:val="singleLevel"/>
    <w:tmpl w:val="36862324"/>
    <w:lvl w:ilvl="0">
      <w:start w:val="1"/>
      <w:numFmt w:val="decimal"/>
      <w:lvlText w:val="%1.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6C973BEB"/>
    <w:multiLevelType w:val="hybridMultilevel"/>
    <w:tmpl w:val="E9C03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361FDC"/>
    <w:multiLevelType w:val="hybridMultilevel"/>
    <w:tmpl w:val="591E405A"/>
    <w:lvl w:ilvl="0" w:tplc="3B5A5EF6">
      <w:start w:val="7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0"/>
  </w:num>
  <w:num w:numId="8">
    <w:abstractNumId w:val="5"/>
  </w:num>
  <w:num w:numId="9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8C4"/>
    <w:rsid w:val="00035F50"/>
    <w:rsid w:val="000A1ADE"/>
    <w:rsid w:val="00114E92"/>
    <w:rsid w:val="002229E4"/>
    <w:rsid w:val="0023301D"/>
    <w:rsid w:val="002912E0"/>
    <w:rsid w:val="002C7BE0"/>
    <w:rsid w:val="00301A34"/>
    <w:rsid w:val="003275F9"/>
    <w:rsid w:val="0035600E"/>
    <w:rsid w:val="003C7E6B"/>
    <w:rsid w:val="00431AAB"/>
    <w:rsid w:val="00470A33"/>
    <w:rsid w:val="004B0842"/>
    <w:rsid w:val="00532548"/>
    <w:rsid w:val="00546B21"/>
    <w:rsid w:val="005B19D6"/>
    <w:rsid w:val="00612541"/>
    <w:rsid w:val="006937F6"/>
    <w:rsid w:val="006C42DE"/>
    <w:rsid w:val="007108C4"/>
    <w:rsid w:val="0071159D"/>
    <w:rsid w:val="007163D7"/>
    <w:rsid w:val="0073209D"/>
    <w:rsid w:val="008001A0"/>
    <w:rsid w:val="008A554F"/>
    <w:rsid w:val="009314E2"/>
    <w:rsid w:val="009816B8"/>
    <w:rsid w:val="00986101"/>
    <w:rsid w:val="00992EE6"/>
    <w:rsid w:val="009A0BBF"/>
    <w:rsid w:val="009A7AB5"/>
    <w:rsid w:val="00AA0483"/>
    <w:rsid w:val="00AB2D71"/>
    <w:rsid w:val="00AE03CD"/>
    <w:rsid w:val="00B458A5"/>
    <w:rsid w:val="00B576D4"/>
    <w:rsid w:val="00B945FB"/>
    <w:rsid w:val="00BF7936"/>
    <w:rsid w:val="00C032F3"/>
    <w:rsid w:val="00C4702E"/>
    <w:rsid w:val="00C94B5A"/>
    <w:rsid w:val="00D41DE9"/>
    <w:rsid w:val="00D902FD"/>
    <w:rsid w:val="00DA7B1C"/>
    <w:rsid w:val="00E71E79"/>
    <w:rsid w:val="00E7322F"/>
    <w:rsid w:val="00E91DE0"/>
    <w:rsid w:val="00F6484B"/>
    <w:rsid w:val="00FA0AD4"/>
    <w:rsid w:val="00FC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6C4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rsid w:val="00431AAB"/>
  </w:style>
  <w:style w:type="paragraph" w:styleId="Sprechblasentext">
    <w:name w:val="Balloon Text"/>
    <w:basedOn w:val="Standard"/>
    <w:link w:val="SprechblasentextZchn"/>
    <w:rsid w:val="0061254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12541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Standard"/>
    <w:rsid w:val="00AA0483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extkrper">
    <w:name w:val="Body Text"/>
    <w:basedOn w:val="Standard"/>
    <w:link w:val="TextkrperZchn"/>
    <w:unhideWhenUsed/>
    <w:rsid w:val="0035600E"/>
    <w:pPr>
      <w:spacing w:after="220" w:line="220" w:lineRule="atLeast"/>
      <w:jc w:val="both"/>
    </w:pPr>
    <w:rPr>
      <w:rFonts w:ascii="Arial" w:hAnsi="Arial"/>
      <w:spacing w:val="-5"/>
    </w:rPr>
  </w:style>
  <w:style w:type="character" w:customStyle="1" w:styleId="TextkrperZchn">
    <w:name w:val="Textkörper Zchn"/>
    <w:basedOn w:val="Absatz-Standardschriftart"/>
    <w:link w:val="Textkrper"/>
    <w:rsid w:val="0035600E"/>
    <w:rPr>
      <w:rFonts w:ascii="Arial" w:hAnsi="Arial"/>
      <w:spacing w:val="-5"/>
    </w:rPr>
  </w:style>
  <w:style w:type="paragraph" w:styleId="Listenabsatz">
    <w:name w:val="List Paragraph"/>
    <w:basedOn w:val="Standard"/>
    <w:uiPriority w:val="34"/>
    <w:qFormat/>
    <w:rsid w:val="009A7AB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6C4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rsid w:val="00431AAB"/>
  </w:style>
  <w:style w:type="paragraph" w:styleId="Sprechblasentext">
    <w:name w:val="Balloon Text"/>
    <w:basedOn w:val="Standard"/>
    <w:link w:val="SprechblasentextZchn"/>
    <w:rsid w:val="0061254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12541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Standard"/>
    <w:rsid w:val="00AA0483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extkrper">
    <w:name w:val="Body Text"/>
    <w:basedOn w:val="Standard"/>
    <w:link w:val="TextkrperZchn"/>
    <w:unhideWhenUsed/>
    <w:rsid w:val="0035600E"/>
    <w:pPr>
      <w:spacing w:after="220" w:line="220" w:lineRule="atLeast"/>
      <w:jc w:val="both"/>
    </w:pPr>
    <w:rPr>
      <w:rFonts w:ascii="Arial" w:hAnsi="Arial"/>
      <w:spacing w:val="-5"/>
    </w:rPr>
  </w:style>
  <w:style w:type="character" w:customStyle="1" w:styleId="TextkrperZchn">
    <w:name w:val="Textkörper Zchn"/>
    <w:basedOn w:val="Absatz-Standardschriftart"/>
    <w:link w:val="Textkrper"/>
    <w:rsid w:val="0035600E"/>
    <w:rPr>
      <w:rFonts w:ascii="Arial" w:hAnsi="Arial"/>
      <w:spacing w:val="-5"/>
    </w:rPr>
  </w:style>
  <w:style w:type="paragraph" w:styleId="Listenabsatz">
    <w:name w:val="List Paragraph"/>
    <w:basedOn w:val="Standard"/>
    <w:uiPriority w:val="34"/>
    <w:qFormat/>
    <w:rsid w:val="009A7AB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690DB-E578-4263-B7FA-F543E5BD1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2CAA89E0</Template>
  <TotalTime>0</TotalTime>
  <Pages>1</Pages>
  <Words>175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Schulaufnahmegespräch am: __________________</vt:lpstr>
    </vt:vector>
  </TitlesOfParts>
  <Company>BeteiligungsHolding Hanau GmbH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Schulaufnahmegespräch am: __________________</dc:title>
  <dc:creator>Nych</dc:creator>
  <cp:lastModifiedBy>Thomas, Kerstin</cp:lastModifiedBy>
  <cp:revision>2</cp:revision>
  <cp:lastPrinted>2018-02-05T07:37:00Z</cp:lastPrinted>
  <dcterms:created xsi:type="dcterms:W3CDTF">2018-02-05T07:58:00Z</dcterms:created>
  <dcterms:modified xsi:type="dcterms:W3CDTF">2018-02-05T07:58:00Z</dcterms:modified>
</cp:coreProperties>
</file>